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038F2517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86C7346" w14:textId="19353924" w:rsidR="000172E5" w:rsidRPr="00637200" w:rsidRDefault="00FC6D23" w:rsidP="00637200">
            <w:pPr>
              <w:pStyle w:val="Heading1"/>
            </w:pPr>
            <w:r>
              <w:t>MEMBER INFORMATION</w:t>
            </w:r>
          </w:p>
        </w:tc>
      </w:tr>
      <w:tr w:rsidR="000172E5" w:rsidRPr="00846B76" w14:paraId="129E3D67" w14:textId="77777777" w:rsidTr="006145D8">
        <w:sdt>
          <w:sdtPr>
            <w:id w:val="1621259925"/>
            <w:placeholder>
              <w:docPart w:val="3B63FF665CBA4113823F170FB19916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58EA2F9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C0EE619" w14:textId="77777777" w:rsidR="000172E5" w:rsidRPr="00846B76" w:rsidRDefault="000172E5" w:rsidP="00311D4F"/>
        </w:tc>
      </w:tr>
      <w:tr w:rsidR="000172E5" w:rsidRPr="00846B76" w14:paraId="31E4C4EE" w14:textId="77777777" w:rsidTr="006145D8">
        <w:sdt>
          <w:sdtPr>
            <w:id w:val="-1470592894"/>
            <w:placeholder>
              <w:docPart w:val="7C3C3CBA0E6246F8868E473D4A86DB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BA656AF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584F3E" w14:textId="77777777" w:rsidR="000172E5" w:rsidRPr="00846B76" w:rsidRDefault="000172E5" w:rsidP="00311D4F"/>
        </w:tc>
      </w:tr>
      <w:tr w:rsidR="000172E5" w:rsidRPr="00846B76" w14:paraId="085716DD" w14:textId="77777777" w:rsidTr="006145D8">
        <w:sdt>
          <w:sdtPr>
            <w:id w:val="946660661"/>
            <w:placeholder>
              <w:docPart w:val="03E572A7EE71453793FBB1314DAF7A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063BC46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3A8CC9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A380689" w14:textId="32230AD7" w:rsidR="00FC6D23" w:rsidRDefault="00FC6D23" w:rsidP="00311D4F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5F9800" w14:textId="77777777" w:rsidR="000172E5" w:rsidRPr="00846B76" w:rsidRDefault="000172E5" w:rsidP="00311D4F"/>
        </w:tc>
      </w:tr>
      <w:tr w:rsidR="000172E5" w:rsidRPr="00846B76" w14:paraId="2AFE8A63" w14:textId="77777777" w:rsidTr="006145D8">
        <w:sdt>
          <w:sdtPr>
            <w:id w:val="1334104394"/>
            <w:placeholder>
              <w:docPart w:val="9B56E39D27DD4CC9A0B8E5123904CB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14CE1E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934005C" w14:textId="77777777" w:rsidR="000172E5" w:rsidRPr="00846B76" w:rsidRDefault="000172E5" w:rsidP="00311D4F"/>
        </w:tc>
      </w:tr>
      <w:tr w:rsidR="00FC6D23" w:rsidRPr="00846B76" w14:paraId="78CED9C4" w14:textId="77777777" w:rsidTr="006145D8">
        <w:tc>
          <w:tcPr>
            <w:tcW w:w="1334" w:type="pct"/>
            <w:vAlign w:val="bottom"/>
          </w:tcPr>
          <w:p w14:paraId="5C100FD5" w14:textId="45E7FCB1" w:rsidR="00FC6D23" w:rsidRDefault="00FC6D23" w:rsidP="00637200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3C567D" w14:textId="77777777" w:rsidR="00FC6D23" w:rsidRPr="00846B76" w:rsidRDefault="00FC6D23" w:rsidP="00311D4F"/>
        </w:tc>
      </w:tr>
      <w:tr w:rsidR="00FC6D23" w:rsidRPr="00846B76" w14:paraId="4B5D7918" w14:textId="77777777" w:rsidTr="006145D8">
        <w:tc>
          <w:tcPr>
            <w:tcW w:w="1334" w:type="pct"/>
            <w:vAlign w:val="bottom"/>
          </w:tcPr>
          <w:p w14:paraId="75AB0E67" w14:textId="1CCC3D1F" w:rsidR="00FC6D23" w:rsidRDefault="00FC6D23" w:rsidP="00637200">
            <w:pPr>
              <w:pStyle w:val="NormalIndent"/>
            </w:pPr>
            <w:r>
              <w:t>Social Media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E54841F" w14:textId="77777777" w:rsidR="00FC6D23" w:rsidRPr="00846B76" w:rsidRDefault="00FC6D23" w:rsidP="00311D4F"/>
        </w:tc>
      </w:tr>
      <w:tr w:rsidR="000172E5" w:rsidRPr="00846B76" w14:paraId="30F6DFC8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020FBDF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C6D23" w:rsidRPr="00846B76" w14:paraId="7D8AF7E5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216D6A12" w14:textId="77777777" w:rsidR="00FC6D23" w:rsidRPr="00846B76" w:rsidRDefault="00FC6D23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73055E4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9F3C099" w14:textId="02DE89B2" w:rsidR="000172E5" w:rsidRPr="00846B76" w:rsidRDefault="00FC6D23" w:rsidP="00637200">
            <w:pPr>
              <w:pStyle w:val="Heading1"/>
            </w:pPr>
            <w:r>
              <w:t>TRACTOR INFORMATION</w:t>
            </w:r>
          </w:p>
        </w:tc>
      </w:tr>
      <w:tr w:rsidR="000172E5" w:rsidRPr="00846B76" w14:paraId="6DE52AAE" w14:textId="77777777" w:rsidTr="006145D8">
        <w:tc>
          <w:tcPr>
            <w:tcW w:w="1334" w:type="pct"/>
            <w:vAlign w:val="bottom"/>
          </w:tcPr>
          <w:p w14:paraId="445C0164" w14:textId="3575AF8F" w:rsidR="000172E5" w:rsidRPr="00846B76" w:rsidRDefault="00FC6D23" w:rsidP="00311D4F">
            <w:pPr>
              <w:pStyle w:val="NormalIndent"/>
            </w:pPr>
            <w:r>
              <w:t>MAKE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8AE32F2" w14:textId="77777777" w:rsidR="000172E5" w:rsidRPr="00846B76" w:rsidRDefault="000172E5" w:rsidP="00311D4F"/>
        </w:tc>
      </w:tr>
      <w:tr w:rsidR="000172E5" w:rsidRPr="00846B76" w14:paraId="4C259B70" w14:textId="77777777" w:rsidTr="006145D8">
        <w:tc>
          <w:tcPr>
            <w:tcW w:w="1334" w:type="pct"/>
            <w:vAlign w:val="bottom"/>
          </w:tcPr>
          <w:p w14:paraId="0BA33AF8" w14:textId="7999C629" w:rsidR="000172E5" w:rsidRPr="00846B76" w:rsidRDefault="00FC6D23" w:rsidP="00311D4F">
            <w:pPr>
              <w:pStyle w:val="NormalIndent"/>
            </w:pPr>
            <w:r>
              <w:t>MODEL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19E2FC" w14:textId="77777777" w:rsidR="000172E5" w:rsidRPr="00846B76" w:rsidRDefault="000172E5" w:rsidP="00311D4F"/>
        </w:tc>
      </w:tr>
      <w:tr w:rsidR="000172E5" w:rsidRPr="00846B76" w14:paraId="5A3DF38E" w14:textId="77777777" w:rsidTr="006145D8">
        <w:tc>
          <w:tcPr>
            <w:tcW w:w="1334" w:type="pct"/>
            <w:vAlign w:val="bottom"/>
          </w:tcPr>
          <w:p w14:paraId="59C8F2E0" w14:textId="371C7EF1" w:rsidR="000172E5" w:rsidRPr="00846B76" w:rsidRDefault="00FC6D23" w:rsidP="00311D4F">
            <w:pPr>
              <w:pStyle w:val="NormalIndent"/>
            </w:pPr>
            <w:r>
              <w:t>YEAR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1A5764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6974CE7" w14:textId="4C92A25B" w:rsidR="000172E5" w:rsidRPr="00846B76" w:rsidRDefault="000172E5" w:rsidP="00637200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6E0EE3" w14:textId="77777777" w:rsidR="000172E5" w:rsidRPr="00846B76" w:rsidRDefault="000172E5" w:rsidP="00311D4F"/>
        </w:tc>
      </w:tr>
      <w:tr w:rsidR="000172E5" w:rsidRPr="00846B76" w14:paraId="638ECF18" w14:textId="77777777" w:rsidTr="006145D8">
        <w:tc>
          <w:tcPr>
            <w:tcW w:w="1334" w:type="pct"/>
            <w:vAlign w:val="bottom"/>
          </w:tcPr>
          <w:p w14:paraId="15B5674E" w14:textId="704E0644" w:rsidR="000172E5" w:rsidRPr="00846B76" w:rsidRDefault="000172E5" w:rsidP="00311D4F">
            <w:pPr>
              <w:pStyle w:val="NormalIndent"/>
            </w:pP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B48D135" w14:textId="77777777" w:rsidR="000172E5" w:rsidRPr="00846B76" w:rsidRDefault="000172E5" w:rsidP="00311D4F"/>
        </w:tc>
      </w:tr>
      <w:tr w:rsidR="000172E5" w:rsidRPr="00846B76" w14:paraId="74A2963F" w14:textId="77777777" w:rsidTr="006145D8">
        <w:tc>
          <w:tcPr>
            <w:tcW w:w="1334" w:type="pct"/>
            <w:vAlign w:val="bottom"/>
          </w:tcPr>
          <w:p w14:paraId="78ABBAD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F2B8BE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E5F61FD" w14:textId="77777777" w:rsidTr="006145D8">
        <w:sdt>
          <w:sdtPr>
            <w:id w:val="-688526524"/>
            <w:placeholder>
              <w:docPart w:val="F2B1219C3B69456D83BA2CFA32A40B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5" w:type="pct"/>
                <w:gridSpan w:val="2"/>
                <w:vAlign w:val="bottom"/>
              </w:tcPr>
              <w:p w14:paraId="1C6AE8CC" w14:textId="77777777" w:rsidR="000172E5" w:rsidRPr="00846B76" w:rsidRDefault="006145D8" w:rsidP="00637200">
                <w:r w:rsidRPr="006145D8">
                  <w:t>Membership fee:</w:t>
                </w:r>
              </w:p>
            </w:tc>
          </w:sdtContent>
        </w:sdt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4C71A1F7" w14:textId="77777777" w:rsidR="000172E5" w:rsidRPr="00846B76" w:rsidRDefault="000172E5" w:rsidP="00637200"/>
        </w:tc>
      </w:tr>
    </w:tbl>
    <w:p w14:paraId="6C3EF7E8" w14:textId="77777777" w:rsidR="000172E5" w:rsidRPr="0006568A" w:rsidRDefault="000172E5" w:rsidP="00637200"/>
    <w:sectPr w:rsidR="000172E5" w:rsidRPr="0006568A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9CFCC" w14:textId="77777777" w:rsidR="00FC6D23" w:rsidRDefault="00FC6D23" w:rsidP="000172E5">
      <w:pPr>
        <w:spacing w:after="0" w:line="240" w:lineRule="auto"/>
      </w:pPr>
      <w:r>
        <w:separator/>
      </w:r>
    </w:p>
  </w:endnote>
  <w:endnote w:type="continuationSeparator" w:id="0">
    <w:p w14:paraId="331CC83B" w14:textId="77777777" w:rsidR="00FC6D23" w:rsidRDefault="00FC6D2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F05ED1-E3E5-40DE-910C-362C8CBDFF35}"/>
    <w:embedBold r:id="rId2" w:fontKey="{C43FC20F-9FD1-41D1-B2EF-BD43E531EF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79C1F35-B6BE-432E-9005-6C9829869792}"/>
    <w:embedBold r:id="rId4" w:fontKey="{FA1A39FA-28AE-4FC7-AB91-E1C5026C3BBF}"/>
    <w:embedItalic r:id="rId5" w:fontKey="{890D9FCD-EB87-444D-9B35-CC0FC209771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DE6509E-1A6D-4CF1-9E1C-62BF3A561D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8939D10-8697-4563-BDA5-B532F72874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F59CE" w14:textId="77777777" w:rsidR="00FC6D23" w:rsidRDefault="00FC6D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22"/>
      <w:gridCol w:w="9138"/>
    </w:tblGrid>
    <w:tr w:rsidR="00311D4F" w:rsidRPr="00311D4F" w14:paraId="0B7B3BB1" w14:textId="77777777" w:rsidTr="00637200">
      <w:tc>
        <w:tcPr>
          <w:tcW w:w="4675" w:type="dxa"/>
          <w:vAlign w:val="center"/>
        </w:tcPr>
        <w:p w14:paraId="02820F18" w14:textId="6B9D868B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5289CC9B" w14:textId="78ECFFA0" w:rsidR="00311D4F" w:rsidRPr="00311D4F" w:rsidRDefault="00FC6D23" w:rsidP="00FC6D23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37178C8B" wp14:editId="1D778E3C">
                <wp:extent cx="5943600" cy="1551940"/>
                <wp:effectExtent l="0" t="0" r="0" b="0"/>
                <wp:docPr id="22855719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8557195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55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1ADB691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2804" w14:textId="77777777" w:rsidR="00FC6D23" w:rsidRDefault="00FC6D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966AF" w14:textId="77777777" w:rsidR="00FC6D23" w:rsidRDefault="00FC6D23" w:rsidP="000172E5">
      <w:pPr>
        <w:spacing w:after="0" w:line="240" w:lineRule="auto"/>
      </w:pPr>
      <w:r>
        <w:separator/>
      </w:r>
    </w:p>
  </w:footnote>
  <w:footnote w:type="continuationSeparator" w:id="0">
    <w:p w14:paraId="4511476C" w14:textId="77777777" w:rsidR="00FC6D23" w:rsidRDefault="00FC6D2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A3A0E" w14:textId="77777777" w:rsidR="00FC6D23" w:rsidRDefault="00FC6D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876"/>
      <w:gridCol w:w="5484"/>
    </w:tblGrid>
    <w:tr w:rsidR="00B337A2" w:rsidRPr="00637200" w14:paraId="18F733AA" w14:textId="77777777" w:rsidTr="00384B05">
      <w:trPr>
        <w:trHeight w:val="990"/>
      </w:trPr>
      <w:tc>
        <w:tcPr>
          <w:tcW w:w="1350" w:type="dxa"/>
          <w:vAlign w:val="center"/>
        </w:tcPr>
        <w:p w14:paraId="42437254" w14:textId="1E3E44DD" w:rsidR="00B337A2" w:rsidRPr="00637200" w:rsidRDefault="00FC6D23" w:rsidP="00637200">
          <w:pPr>
            <w:pStyle w:val="Header"/>
          </w:pPr>
          <w:r w:rsidRPr="00FC6D23">
            <w:drawing>
              <wp:inline distT="0" distB="0" distL="0" distR="0" wp14:anchorId="6E30917F" wp14:editId="584A962B">
                <wp:extent cx="2324424" cy="1314633"/>
                <wp:effectExtent l="0" t="0" r="0" b="0"/>
                <wp:docPr id="65820448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8204488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424" cy="13146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085D2DD" w14:textId="2CEBE7C4" w:rsidR="00B337A2" w:rsidRPr="00637200" w:rsidRDefault="00FC6D23" w:rsidP="00637200">
          <w:pPr>
            <w:pStyle w:val="Header"/>
          </w:pPr>
          <w:r>
            <w:t>DELMARVA ANTIQUE TRACTOR &amp; GAS ENGINE ASSOCIATION MEMBERSHIP FORM</w:t>
          </w:r>
        </w:p>
      </w:tc>
    </w:tr>
  </w:tbl>
  <w:p w14:paraId="5E85D041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0A317" w14:textId="77777777" w:rsidR="00FC6D23" w:rsidRDefault="00FC6D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1105811">
    <w:abstractNumId w:val="11"/>
  </w:num>
  <w:num w:numId="2" w16cid:durableId="574626674">
    <w:abstractNumId w:val="7"/>
  </w:num>
  <w:num w:numId="3" w16cid:durableId="864444459">
    <w:abstractNumId w:val="15"/>
  </w:num>
  <w:num w:numId="4" w16cid:durableId="1299990896">
    <w:abstractNumId w:val="12"/>
  </w:num>
  <w:num w:numId="5" w16cid:durableId="681013347">
    <w:abstractNumId w:val="13"/>
  </w:num>
  <w:num w:numId="6" w16cid:durableId="1628776705">
    <w:abstractNumId w:val="19"/>
  </w:num>
  <w:num w:numId="7" w16cid:durableId="2064984081">
    <w:abstractNumId w:val="6"/>
  </w:num>
  <w:num w:numId="8" w16cid:durableId="1946187186">
    <w:abstractNumId w:val="10"/>
  </w:num>
  <w:num w:numId="9" w16cid:durableId="43801223">
    <w:abstractNumId w:val="17"/>
  </w:num>
  <w:num w:numId="10" w16cid:durableId="2053771793">
    <w:abstractNumId w:val="1"/>
  </w:num>
  <w:num w:numId="11" w16cid:durableId="1098873059">
    <w:abstractNumId w:val="5"/>
  </w:num>
  <w:num w:numId="12" w16cid:durableId="987828044">
    <w:abstractNumId w:val="0"/>
  </w:num>
  <w:num w:numId="13" w16cid:durableId="113719422">
    <w:abstractNumId w:val="2"/>
  </w:num>
  <w:num w:numId="14" w16cid:durableId="99569555">
    <w:abstractNumId w:val="9"/>
  </w:num>
  <w:num w:numId="15" w16cid:durableId="1414426050">
    <w:abstractNumId w:val="8"/>
  </w:num>
  <w:num w:numId="16" w16cid:durableId="178813154">
    <w:abstractNumId w:val="16"/>
  </w:num>
  <w:num w:numId="17" w16cid:durableId="872574110">
    <w:abstractNumId w:val="3"/>
  </w:num>
  <w:num w:numId="18" w16cid:durableId="858007051">
    <w:abstractNumId w:val="21"/>
  </w:num>
  <w:num w:numId="19" w16cid:durableId="1097021234">
    <w:abstractNumId w:val="18"/>
  </w:num>
  <w:num w:numId="20" w16cid:durableId="619604210">
    <w:abstractNumId w:val="14"/>
  </w:num>
  <w:num w:numId="21" w16cid:durableId="1790857355">
    <w:abstractNumId w:val="20"/>
  </w:num>
  <w:num w:numId="22" w16cid:durableId="16417706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D23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6D2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9DFC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ll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63FF665CBA4113823F170FB1991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3E8D1-F395-46AA-B03C-99D4D484DAB5}"/>
      </w:docPartPr>
      <w:docPartBody>
        <w:p w:rsidR="00000000" w:rsidRDefault="00EE0139">
          <w:pPr>
            <w:pStyle w:val="3B63FF665CBA4113823F170FB1991687"/>
          </w:pPr>
          <w:r w:rsidRPr="006145D8">
            <w:t>First Name</w:t>
          </w:r>
        </w:p>
      </w:docPartBody>
    </w:docPart>
    <w:docPart>
      <w:docPartPr>
        <w:name w:val="7C3C3CBA0E6246F8868E473D4A86D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FF0FF-9A08-4C3D-B64C-22ABFB716C42}"/>
      </w:docPartPr>
      <w:docPartBody>
        <w:p w:rsidR="00000000" w:rsidRDefault="00EE0139">
          <w:pPr>
            <w:pStyle w:val="7C3C3CBA0E6246F8868E473D4A86DBF7"/>
          </w:pPr>
          <w:r w:rsidRPr="006145D8">
            <w:t>Last Name</w:t>
          </w:r>
        </w:p>
      </w:docPartBody>
    </w:docPart>
    <w:docPart>
      <w:docPartPr>
        <w:name w:val="03E572A7EE71453793FBB1314DAF7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9D68C-36F1-4815-8566-A08C937D24B2}"/>
      </w:docPartPr>
      <w:docPartBody>
        <w:p w:rsidR="00000000" w:rsidRDefault="00EE0139">
          <w:pPr>
            <w:pStyle w:val="03E572A7EE71453793FBB1314DAF7A00"/>
          </w:pPr>
          <w:r w:rsidRPr="006145D8">
            <w:t>Cell Phone</w:t>
          </w:r>
        </w:p>
      </w:docPartBody>
    </w:docPart>
    <w:docPart>
      <w:docPartPr>
        <w:name w:val="9B56E39D27DD4CC9A0B8E5123904C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CC79A-3031-40CA-BC80-83BC09DFB62E}"/>
      </w:docPartPr>
      <w:docPartBody>
        <w:p w:rsidR="00000000" w:rsidRDefault="00EE0139">
          <w:pPr>
            <w:pStyle w:val="9B56E39D27DD4CC9A0B8E5123904CB6E"/>
          </w:pPr>
          <w:r w:rsidRPr="006145D8">
            <w:t>Email</w:t>
          </w:r>
        </w:p>
      </w:docPartBody>
    </w:docPart>
    <w:docPart>
      <w:docPartPr>
        <w:name w:val="F2B1219C3B69456D83BA2CFA32A40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12243-5F4F-43B2-AA82-556F83165BA1}"/>
      </w:docPartPr>
      <w:docPartBody>
        <w:p w:rsidR="00000000" w:rsidRDefault="00EE0139">
          <w:pPr>
            <w:pStyle w:val="F2B1219C3B69456D83BA2CFA32A40B97"/>
          </w:pPr>
          <w:r w:rsidRPr="006145D8">
            <w:t>Membership fee: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139"/>
    <w:rsid w:val="00EE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E0139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E0139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EC2E4CF15BAD464AA19B90C7BC80D113">
    <w:name w:val="EC2E4CF15BAD464AA19B90C7BC80D113"/>
  </w:style>
  <w:style w:type="paragraph" w:customStyle="1" w:styleId="3B63FF665CBA4113823F170FB1991687">
    <w:name w:val="3B63FF665CBA4113823F170FB1991687"/>
  </w:style>
  <w:style w:type="paragraph" w:customStyle="1" w:styleId="7C3C3CBA0E6246F8868E473D4A86DBF7">
    <w:name w:val="7C3C3CBA0E6246F8868E473D4A86DBF7"/>
  </w:style>
  <w:style w:type="paragraph" w:customStyle="1" w:styleId="03E572A7EE71453793FBB1314DAF7A00">
    <w:name w:val="03E572A7EE71453793FBB1314DAF7A00"/>
  </w:style>
  <w:style w:type="paragraph" w:customStyle="1" w:styleId="4FE8D0DB943545B480E0CFB90569CC49">
    <w:name w:val="4FE8D0DB943545B480E0CFB90569CC49"/>
  </w:style>
  <w:style w:type="paragraph" w:customStyle="1" w:styleId="9B56E39D27DD4CC9A0B8E5123904CB6E">
    <w:name w:val="9B56E39D27DD4CC9A0B8E5123904CB6E"/>
  </w:style>
  <w:style w:type="paragraph" w:customStyle="1" w:styleId="255656143FE94F1A846F86ED7C3F9318">
    <w:name w:val="255656143FE94F1A846F86ED7C3F9318"/>
  </w:style>
  <w:style w:type="paragraph" w:customStyle="1" w:styleId="E0E59570E7C846849A1E65A26F86C65B">
    <w:name w:val="E0E59570E7C846849A1E65A26F86C65B"/>
  </w:style>
  <w:style w:type="paragraph" w:customStyle="1" w:styleId="C4E98608D1144CDBAC4948142D9142E5">
    <w:name w:val="C4E98608D1144CDBAC4948142D9142E5"/>
  </w:style>
  <w:style w:type="paragraph" w:customStyle="1" w:styleId="D45F2856074E46C59E0463DE110CB8B2">
    <w:name w:val="D45F2856074E46C59E0463DE110CB8B2"/>
  </w:style>
  <w:style w:type="paragraph" w:customStyle="1" w:styleId="A6747A3550C04015A21FA06F359007AA">
    <w:name w:val="A6747A3550C04015A21FA06F359007AA"/>
  </w:style>
  <w:style w:type="paragraph" w:customStyle="1" w:styleId="95575553BCFC4674B98F901134E50D95">
    <w:name w:val="95575553BCFC4674B98F901134E50D95"/>
  </w:style>
  <w:style w:type="paragraph" w:customStyle="1" w:styleId="F2B1219C3B69456D83BA2CFA32A40B97">
    <w:name w:val="F2B1219C3B69456D83BA2CFA32A40B97"/>
  </w:style>
  <w:style w:type="paragraph" w:customStyle="1" w:styleId="4AB73401C34A4CB8BBA27BFA04D06577">
    <w:name w:val="4AB73401C34A4CB8BBA27BFA04D06577"/>
    <w:rsid w:val="00EE01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2023-06-08T01:49:00Z</dcterms:created>
  <dcterms:modified xsi:type="dcterms:W3CDTF">2023-06-08T01:56:00Z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